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38CD" w:rsidRDefault="00E138CD">
      <w:r w:rsidRPr="004D2F5E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i1025" type="#_x0000_t75" style="width:409.5pt;height:642.75pt;visibility:visible">
            <v:imagedata r:id="rId4" o:title=""/>
          </v:shape>
        </w:pict>
      </w:r>
    </w:p>
    <w:sectPr w:rsidR="00E138CD" w:rsidSect="004311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25A42"/>
    <w:rsid w:val="002102BA"/>
    <w:rsid w:val="003C0A92"/>
    <w:rsid w:val="00431170"/>
    <w:rsid w:val="004730C7"/>
    <w:rsid w:val="004D2F5E"/>
    <w:rsid w:val="00664A16"/>
    <w:rsid w:val="00925A42"/>
    <w:rsid w:val="00BE14BA"/>
    <w:rsid w:val="00DC4F94"/>
    <w:rsid w:val="00E138CD"/>
    <w:rsid w:val="00EB71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1170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925A42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25A42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0</Words>
  <Characters>1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F2345.com</dc:creator>
  <cp:keywords/>
  <dc:description/>
  <cp:lastModifiedBy>User</cp:lastModifiedBy>
  <cp:revision>2</cp:revision>
  <dcterms:created xsi:type="dcterms:W3CDTF">2017-05-03T03:46:00Z</dcterms:created>
  <dcterms:modified xsi:type="dcterms:W3CDTF">2017-05-03T04:49:00Z</dcterms:modified>
</cp:coreProperties>
</file>